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E47" w:rsidRDefault="007B3E47" w:rsidP="007B3E47">
      <w:pPr>
        <w:rPr>
          <w:sz w:val="2"/>
          <w:szCs w:val="2"/>
        </w:rPr>
      </w:pPr>
    </w:p>
    <w:p w:rsidR="007B3E47" w:rsidRDefault="005C1EE7" w:rsidP="007B3E47">
      <w:r>
        <w:rPr>
          <w:noProof/>
        </w:rPr>
        <w:drawing>
          <wp:inline distT="0" distB="0" distL="0" distR="0">
            <wp:extent cx="6915150" cy="9515475"/>
            <wp:effectExtent l="19050" t="0" r="0" b="0"/>
            <wp:docPr id="1" name="Рисунок 1" descr="Рисунок (11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унок (115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51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3E47">
        <w:br w:type="page"/>
      </w:r>
    </w:p>
    <w:sectPr w:rsidR="007B3E47" w:rsidSect="007B3E47">
      <w:pgSz w:w="11909" w:h="16838"/>
      <w:pgMar w:top="983" w:right="787" w:bottom="0" w:left="787" w:header="0" w:footer="3" w:gutter="528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2344" w:rsidRDefault="00062344">
      <w:r>
        <w:separator/>
      </w:r>
    </w:p>
  </w:endnote>
  <w:endnote w:type="continuationSeparator" w:id="1">
    <w:p w:rsidR="00062344" w:rsidRDefault="00062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2344" w:rsidRDefault="00062344">
      <w:r>
        <w:separator/>
      </w:r>
    </w:p>
  </w:footnote>
  <w:footnote w:type="continuationSeparator" w:id="1">
    <w:p w:rsidR="00062344" w:rsidRDefault="000623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846E3"/>
    <w:multiLevelType w:val="multilevel"/>
    <w:tmpl w:val="824054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AB3BB3"/>
    <w:multiLevelType w:val="multilevel"/>
    <w:tmpl w:val="824054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475EB6"/>
    <w:multiLevelType w:val="multilevel"/>
    <w:tmpl w:val="73DC23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774062"/>
    <w:multiLevelType w:val="multilevel"/>
    <w:tmpl w:val="824054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3D16A50"/>
    <w:multiLevelType w:val="multilevel"/>
    <w:tmpl w:val="7A8814A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D55CCA"/>
    <w:multiLevelType w:val="multilevel"/>
    <w:tmpl w:val="D600633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1758"/>
    <w:rsid w:val="00062344"/>
    <w:rsid w:val="00277F31"/>
    <w:rsid w:val="00361758"/>
    <w:rsid w:val="005C1EE7"/>
    <w:rsid w:val="007B3E47"/>
    <w:rsid w:val="008C2349"/>
    <w:rsid w:val="00934FCD"/>
    <w:rsid w:val="009A3F51"/>
    <w:rsid w:val="00B5522D"/>
    <w:rsid w:val="00DB29B5"/>
    <w:rsid w:val="00E97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B3E47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rsid w:val="007B3E4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0">
    <w:name w:val="Основной текст (3)_"/>
    <w:link w:val="31"/>
    <w:rsid w:val="007B3E4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">
    <w:name w:val="Заголовок №1_"/>
    <w:link w:val="10"/>
    <w:rsid w:val="007B3E47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1">
    <w:name w:val="Основной текст1"/>
    <w:rsid w:val="007B3E47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2">
    <w:name w:val="Основной текст2"/>
    <w:rsid w:val="007B3E47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">
    <w:name w:val="Основной текст (4)_"/>
    <w:link w:val="40"/>
    <w:rsid w:val="007B3E4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3"/>
    <w:rsid w:val="007B3E47"/>
    <w:pPr>
      <w:shd w:val="clear" w:color="auto" w:fill="FFFFFF"/>
      <w:spacing w:after="600" w:line="0" w:lineRule="atLeast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31">
    <w:name w:val="Основной текст (3)"/>
    <w:basedOn w:val="a"/>
    <w:link w:val="30"/>
    <w:rsid w:val="007B3E47"/>
    <w:pPr>
      <w:shd w:val="clear" w:color="auto" w:fill="FFFFFF"/>
      <w:spacing w:after="240" w:line="331" w:lineRule="exact"/>
      <w:jc w:val="righ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customStyle="1" w:styleId="10">
    <w:name w:val="Заголовок №1"/>
    <w:basedOn w:val="a"/>
    <w:link w:val="1"/>
    <w:rsid w:val="007B3E47"/>
    <w:pPr>
      <w:shd w:val="clear" w:color="auto" w:fill="FFFFFF"/>
      <w:spacing w:before="24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40">
    <w:name w:val="Основной текст (4)"/>
    <w:basedOn w:val="a"/>
    <w:link w:val="4"/>
    <w:rsid w:val="007B3E47"/>
    <w:pPr>
      <w:shd w:val="clear" w:color="auto" w:fill="FFFFFF"/>
      <w:spacing w:before="300" w:line="288" w:lineRule="exac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styleId="a4">
    <w:name w:val="List Paragraph"/>
    <w:basedOn w:val="a"/>
    <w:uiPriority w:val="34"/>
    <w:qFormat/>
    <w:rsid w:val="007B3E4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C234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8C2349"/>
    <w:rPr>
      <w:rFonts w:ascii="Segoe UI" w:eastAsia="Courier New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T_Corp\Desktop\&#1089;&#1072;&#1081;&#1090;\&#1074;&#1086;&#1089;&#1087;&#1080;&#1090;%20&#1088;&#1072;&#1073;&#1086;&#1090;&#1072;\28-11-2020_11-39-18\&#1057;&#1086;&#1074;&#1077;&#1090;%20&#1088;&#1086;&#1076;&#1080;&#1090;&#1077;&#1083;&#1077;&#1081;%20&#1087;&#1083;&#1072;&#1085;%20&#1080;%20&#1087;&#1088;&#1080;&#1082;&#1072;&#107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Совет родителей план и приказ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IT_Corp</dc:creator>
  <cp:lastModifiedBy>IT_Corp</cp:lastModifiedBy>
  <cp:revision>4</cp:revision>
  <cp:lastPrinted>2020-11-26T07:46:00Z</cp:lastPrinted>
  <dcterms:created xsi:type="dcterms:W3CDTF">2021-01-06T06:57:00Z</dcterms:created>
  <dcterms:modified xsi:type="dcterms:W3CDTF">2021-01-06T07:00:00Z</dcterms:modified>
</cp:coreProperties>
</file>